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4832F154" w14:textId="5AB00012" w:rsidR="00A426A2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u w:val="single"/>
        </w:rPr>
      </w:pPr>
      <w:r w:rsidRPr="002F1A70">
        <w:rPr>
          <w:rFonts w:ascii="Arial" w:hAnsi="Arial" w:cs="Arial"/>
          <w:color w:val="000000"/>
          <w:sz w:val="20"/>
          <w:szCs w:val="20"/>
          <w:u w:val="single"/>
        </w:rPr>
        <w:t>MUSTERVORLAGE</w:t>
      </w:r>
    </w:p>
    <w:p w14:paraId="2CFF9273" w14:textId="77777777" w:rsidR="002F1A70" w:rsidRPr="002F1A70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  <w:u w:val="single"/>
        </w:rPr>
      </w:pPr>
    </w:p>
    <w:p w14:paraId="132056D6" w14:textId="63A20C6F" w:rsidR="002F1A70" w:rsidRDefault="008120BF" w:rsidP="008120B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</w:p>
    <w:p w14:paraId="26D73D06" w14:textId="45C2E0EE" w:rsidR="008120BF" w:rsidRDefault="008120BF" w:rsidP="008120B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Bestätigung der eigenen therapeutischen Tätigkeit</w:t>
      </w:r>
      <w:r w:rsidR="002F1A7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2F1A7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2F1A7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2F1A70"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2F1A70">
        <w:rPr>
          <w:rFonts w:ascii="Arial" w:hAnsi="Arial" w:cs="Arial"/>
          <w:b/>
          <w:bCs/>
          <w:color w:val="000000"/>
          <w:sz w:val="20"/>
          <w:szCs w:val="20"/>
        </w:rPr>
        <w:tab/>
        <w:t xml:space="preserve">Beleg: </w:t>
      </w:r>
    </w:p>
    <w:p w14:paraId="4E65D5E5" w14:textId="77777777" w:rsidR="008120BF" w:rsidRDefault="008120BF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7A1A576" w14:textId="77777777" w:rsidR="000A7AFC" w:rsidRDefault="000A7AFC" w:rsidP="000A7AFC">
      <w:pPr>
        <w:pStyle w:val="FreieForm"/>
        <w:jc w:val="both"/>
        <w:rPr>
          <w:rFonts w:ascii="Arial" w:hAnsi="Arial" w:cs="Arial"/>
          <w:sz w:val="20"/>
          <w:szCs w:val="20"/>
          <w:u w:val="single"/>
        </w:rPr>
      </w:pPr>
    </w:p>
    <w:p w14:paraId="2DDCF373" w14:textId="0B6B8A34" w:rsidR="00A426A2" w:rsidRDefault="00515EA9" w:rsidP="000A7AFC">
      <w:pPr>
        <w:pStyle w:val="FreieForm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60E50">
        <w:rPr>
          <w:rFonts w:ascii="Arial" w:hAnsi="Arial" w:cs="Arial"/>
          <w:sz w:val="20"/>
          <w:szCs w:val="20"/>
          <w:u w:val="single"/>
        </w:rPr>
        <w:t>Tara Varela</w:t>
      </w:r>
      <w:r>
        <w:rPr>
          <w:rFonts w:ascii="Arial" w:hAnsi="Arial" w:cs="Arial"/>
          <w:sz w:val="20"/>
          <w:szCs w:val="20"/>
        </w:rPr>
        <w:t xml:space="preserve">, geb. </w:t>
      </w:r>
      <w:r w:rsidR="00A426A2">
        <w:rPr>
          <w:rFonts w:ascii="Arial" w:hAnsi="Arial" w:cs="Arial"/>
          <w:sz w:val="20"/>
          <w:szCs w:val="20"/>
        </w:rPr>
        <w:t>14.8.1985, wohnhaft in Bern</w:t>
      </w:r>
      <w:r w:rsidR="005F5853">
        <w:rPr>
          <w:rFonts w:ascii="Arial" w:hAnsi="Arial" w:cs="Arial"/>
          <w:sz w:val="20"/>
          <w:szCs w:val="20"/>
        </w:rPr>
        <w:t xml:space="preserve">, </w:t>
      </w:r>
      <w:r w:rsidR="008120BF">
        <w:rPr>
          <w:rFonts w:ascii="Arial" w:hAnsi="Arial" w:cs="Arial"/>
          <w:sz w:val="20"/>
          <w:szCs w:val="20"/>
        </w:rPr>
        <w:t xml:space="preserve">hat vom </w:t>
      </w:r>
      <w:r w:rsidR="00A426A2">
        <w:rPr>
          <w:rFonts w:ascii="Arial" w:hAnsi="Arial" w:cs="Arial"/>
          <w:sz w:val="20"/>
          <w:szCs w:val="20"/>
        </w:rPr>
        <w:t>12.1.2018 bis am 22.8.2020 zu 80% als Psychologin</w:t>
      </w:r>
    </w:p>
    <w:p w14:paraId="15DE84EB" w14:textId="23371890" w:rsidR="008120BF" w:rsidRDefault="00A426A2" w:rsidP="000A7AF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500 </w:t>
      </w:r>
      <w:r w:rsidR="008120BF">
        <w:rPr>
          <w:rFonts w:ascii="Arial" w:hAnsi="Arial" w:cs="Arial"/>
          <w:color w:val="000000"/>
          <w:sz w:val="20"/>
          <w:szCs w:val="20"/>
        </w:rPr>
        <w:t xml:space="preserve">Einheiten </w:t>
      </w:r>
      <w:r w:rsidR="00F37FAE">
        <w:rPr>
          <w:rFonts w:ascii="Arial" w:hAnsi="Arial" w:cs="Arial"/>
          <w:color w:val="000000"/>
          <w:sz w:val="20"/>
          <w:szCs w:val="20"/>
        </w:rPr>
        <w:t xml:space="preserve">à 45 Minuten </w:t>
      </w:r>
      <w:r w:rsidR="008120BF">
        <w:rPr>
          <w:rFonts w:ascii="Arial" w:hAnsi="Arial" w:cs="Arial"/>
          <w:color w:val="000000"/>
          <w:sz w:val="20"/>
          <w:szCs w:val="20"/>
        </w:rPr>
        <w:t xml:space="preserve">eigene Therapien durchgeführt und in dieser Zeit </w:t>
      </w:r>
      <w:r>
        <w:rPr>
          <w:rFonts w:ascii="Arial" w:hAnsi="Arial" w:cs="Arial"/>
          <w:color w:val="000000"/>
          <w:sz w:val="20"/>
          <w:szCs w:val="20"/>
        </w:rPr>
        <w:t xml:space="preserve">mind. 10 </w:t>
      </w:r>
      <w:r w:rsidR="008120BF">
        <w:rPr>
          <w:rFonts w:ascii="Arial" w:hAnsi="Arial" w:cs="Arial"/>
          <w:color w:val="000000"/>
          <w:sz w:val="20"/>
          <w:szCs w:val="20"/>
        </w:rPr>
        <w:t xml:space="preserve">klinische Fälle (mind. 10 verschiedene </w:t>
      </w:r>
      <w:r w:rsidR="00EC4E47">
        <w:rPr>
          <w:rFonts w:ascii="Arial" w:hAnsi="Arial" w:cs="Arial"/>
          <w:color w:val="000000"/>
          <w:sz w:val="20"/>
          <w:szCs w:val="20"/>
        </w:rPr>
        <w:t>Erstd</w:t>
      </w:r>
      <w:r w:rsidR="008120BF">
        <w:rPr>
          <w:rFonts w:ascii="Arial" w:hAnsi="Arial" w:cs="Arial"/>
          <w:color w:val="000000"/>
          <w:sz w:val="20"/>
          <w:szCs w:val="20"/>
        </w:rPr>
        <w:t>iagnosen nach ICD-10</w:t>
      </w:r>
      <w:r w:rsidR="00BC6BBE">
        <w:rPr>
          <w:rFonts w:ascii="Arial" w:hAnsi="Arial" w:cs="Arial"/>
          <w:color w:val="000000"/>
          <w:sz w:val="20"/>
          <w:szCs w:val="20"/>
        </w:rPr>
        <w:t xml:space="preserve"> bzw. ICD-11</w:t>
      </w:r>
      <w:r w:rsidR="008120BF">
        <w:rPr>
          <w:rFonts w:ascii="Arial" w:hAnsi="Arial" w:cs="Arial"/>
          <w:color w:val="000000"/>
          <w:sz w:val="20"/>
          <w:szCs w:val="20"/>
        </w:rPr>
        <w:t>) abgeschlossen.</w:t>
      </w:r>
    </w:p>
    <w:p w14:paraId="0A9CF86D" w14:textId="77777777" w:rsidR="008120BF" w:rsidRDefault="008120BF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tbl>
      <w:tblPr>
        <w:tblW w:w="0" w:type="auto"/>
        <w:tblInd w:w="-10" w:type="dxa"/>
        <w:tblBorders>
          <w:top w:val="none" w:sz="6" w:space="0" w:color="auto"/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34"/>
        <w:gridCol w:w="1843"/>
        <w:gridCol w:w="1843"/>
        <w:gridCol w:w="850"/>
        <w:gridCol w:w="851"/>
        <w:gridCol w:w="992"/>
        <w:gridCol w:w="992"/>
        <w:gridCol w:w="993"/>
      </w:tblGrid>
      <w:tr w:rsidR="008120BF" w14:paraId="55886160" w14:textId="77777777" w:rsidTr="000A7AFC">
        <w:trPr>
          <w:trHeight w:val="711"/>
        </w:trPr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2F321BF" w14:textId="78996911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Geschlecht</w:t>
            </w:r>
            <w:r w:rsidR="00B90379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,</w:t>
            </w:r>
          </w:p>
          <w:p w14:paraId="0462866A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Alter IP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2CB44CF" w14:textId="53E43D29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 xml:space="preserve">Problem, </w:t>
            </w:r>
          </w:p>
          <w:p w14:paraId="5B1B8ACB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Anmeldegrund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AA88688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Diagnose formuliert</w:t>
            </w:r>
          </w:p>
          <w:p w14:paraId="3E3DE1C1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inkl. ICD-10 Code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70A747D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Setting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23D546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Anzahl</w:t>
            </w:r>
          </w:p>
          <w:p w14:paraId="54B9AD8E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Sitzungen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243F33B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Zeitraum der</w:t>
            </w:r>
          </w:p>
          <w:p w14:paraId="33D705B0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Sitzungen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01F01A" w14:textId="087B032A" w:rsidR="008120BF" w:rsidRDefault="008120BF" w:rsidP="00F445B8">
            <w:pPr>
              <w:autoSpaceDE w:val="0"/>
              <w:autoSpaceDN w:val="0"/>
              <w:adjustRightInd w:val="0"/>
              <w:rPr>
                <w:rFonts w:ascii="Helvetica" w:hAnsi="Helvetica" w:cs="Helvetica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 xml:space="preserve">Name </w:t>
            </w:r>
            <w:proofErr w:type="spellStart"/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Super</w:t>
            </w:r>
            <w:r w:rsidR="005F5853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visor</w:t>
            </w:r>
            <w:r w:rsidR="002F1A70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:in</w:t>
            </w:r>
            <w:proofErr w:type="spellEnd"/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CCCCC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464F400" w14:textId="77777777" w:rsidR="008120BF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Visum</w:t>
            </w:r>
          </w:p>
          <w:p w14:paraId="5FF1AD0B" w14:textId="6AA94E12" w:rsidR="008120BF" w:rsidRPr="005F5853" w:rsidRDefault="008120BF" w:rsidP="00F445B8">
            <w:pPr>
              <w:autoSpaceDE w:val="0"/>
              <w:autoSpaceDN w:val="0"/>
              <w:adjustRightInd w:val="0"/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Super</w:t>
            </w:r>
            <w:r w:rsidR="0082146B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-</w:t>
            </w:r>
            <w:r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vis</w:t>
            </w:r>
            <w:r w:rsidR="005F5853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o</w:t>
            </w:r>
            <w:r w:rsidR="002F1A70">
              <w:rPr>
                <w:rFonts w:ascii="Helvetica Neue" w:hAnsi="Helvetica Neue" w:cs="Helvetica Neue"/>
                <w:b/>
                <w:bCs/>
                <w:color w:val="000000"/>
                <w:sz w:val="16"/>
                <w:szCs w:val="16"/>
              </w:rPr>
              <w:t>r:in</w:t>
            </w:r>
            <w:proofErr w:type="spellEnd"/>
          </w:p>
        </w:tc>
      </w:tr>
      <w:tr w:rsidR="008120BF" w:rsidRPr="00D60E50" w14:paraId="71189384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25E5DB8" w14:textId="03ACA2DF" w:rsidR="008120BF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M.P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., m</w:t>
            </w:r>
          </w:p>
          <w:p w14:paraId="6C0C8CAB" w14:textId="6263DCAF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43 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6E331BE" w14:textId="1E920C65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Burnout</w:t>
            </w:r>
            <w:r w:rsidR="008C1D5B">
              <w:rPr>
                <w:rFonts w:ascii="Helvetica" w:hAnsi="Helvetica" w:cs="Helvetica"/>
                <w:sz w:val="16"/>
                <w:szCs w:val="16"/>
              </w:rPr>
              <w:t xml:space="preserve">/Angst nach </w:t>
            </w:r>
            <w:r w:rsidRPr="00D60E50">
              <w:rPr>
                <w:rFonts w:ascii="Helvetica" w:hAnsi="Helvetica" w:cs="Helvetica"/>
                <w:sz w:val="16"/>
                <w:szCs w:val="16"/>
              </w:rPr>
              <w:t>Arbeitsstellenverlust</w:t>
            </w:r>
          </w:p>
          <w:p w14:paraId="387D726F" w14:textId="3EA9B1F2" w:rsidR="008C1D5B" w:rsidRP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Anpassungsstörung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972CA40" w14:textId="77777777" w:rsidR="008120BF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F43.0</w:t>
            </w:r>
          </w:p>
          <w:p w14:paraId="3F9BDEF8" w14:textId="04766071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Akute Belastungs-reaktion 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9C5B758" w14:textId="11C76239" w:rsidR="008120BF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Einzel, Paar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A5D9AE0" w14:textId="77777777" w:rsidR="008120BF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18</w:t>
            </w:r>
          </w:p>
          <w:p w14:paraId="1117905A" w14:textId="740B76C3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5CC64C0" w14:textId="63EA8A7D" w:rsidR="008120BF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1/2018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 xml:space="preserve"> –</w:t>
            </w:r>
          </w:p>
          <w:p w14:paraId="500976F4" w14:textId="29192E41" w:rsidR="000B6F78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14/18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6255991" w14:textId="776FC0A2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</w:t>
            </w:r>
            <w:r w:rsidR="000A7AFC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  <w:r>
              <w:rPr>
                <w:rFonts w:ascii="Helvetica" w:hAnsi="Helvetica" w:cs="Helvetica"/>
                <w:sz w:val="16"/>
                <w:szCs w:val="16"/>
              </w:rPr>
              <w:t>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1E9CADF" w14:textId="4FB47484" w:rsidR="008120BF" w:rsidRPr="00D60E50" w:rsidRDefault="008120BF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210DAD59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6460DDC" w14:textId="10F0FF3C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R.S.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w</w:t>
            </w:r>
          </w:p>
          <w:p w14:paraId="3B2BA4A4" w14:textId="2C15FF57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proofErr w:type="gramStart"/>
            <w:r>
              <w:rPr>
                <w:rFonts w:ascii="Helvetica" w:hAnsi="Helvetica" w:cs="Helvetica"/>
                <w:sz w:val="16"/>
                <w:szCs w:val="16"/>
              </w:rPr>
              <w:t>52  J.</w:t>
            </w:r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4580325" w14:textId="21DDD97E" w:rsidR="00D60E50" w:rsidRPr="00D60E50" w:rsidRDefault="009A0D7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Alkoholkrank, sozialer Rückzug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2C1EFB1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10.1</w:t>
            </w:r>
          </w:p>
          <w:p w14:paraId="0F7D5492" w14:textId="62FA4DB7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Störung durch Alkohol, schädlicher Gebrauch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6222C5F" w14:textId="2E733A06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Einzel, Paar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D04B431" w14:textId="77777777" w:rsid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10</w:t>
            </w:r>
          </w:p>
          <w:p w14:paraId="780D0F5A" w14:textId="58817E1C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509F45F" w14:textId="72A5A650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3/18 – </w:t>
            </w:r>
          </w:p>
          <w:p w14:paraId="2812DD8B" w14:textId="4924F685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5/18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6C9DC0F" w14:textId="3573BE06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K. Gfeller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90C1EFD" w14:textId="5DA2F84E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3769CA1D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02A2E54" w14:textId="087C5972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B.W.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w</w:t>
            </w:r>
          </w:p>
          <w:p w14:paraId="24DC6FCA" w14:textId="62F1774F" w:rsidR="000B6F78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23 J.</w:t>
            </w:r>
          </w:p>
          <w:p w14:paraId="6A407782" w14:textId="3A739BBB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635978F" w14:textId="329875CA" w:rsidR="00D60E50" w:rsidRPr="00D60E50" w:rsidRDefault="009A0D7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Bulimische Symptome, Abführmittel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1B838A6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50.3</w:t>
            </w:r>
          </w:p>
          <w:p w14:paraId="04CB4336" w14:textId="77777777" w:rsidR="0082146B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Atypische </w:t>
            </w:r>
            <w:proofErr w:type="spellStart"/>
            <w:r>
              <w:rPr>
                <w:rFonts w:ascii="Helvetica" w:hAnsi="Helvetica" w:cs="Helvetica"/>
                <w:sz w:val="16"/>
                <w:szCs w:val="16"/>
              </w:rPr>
              <w:t>Bulimia</w:t>
            </w:r>
            <w:proofErr w:type="spellEnd"/>
          </w:p>
          <w:p w14:paraId="110420EB" w14:textId="2447A740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nervosa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66F9449" w14:textId="0B2A99A8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Einzel, Familie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30125EA" w14:textId="1BD73C79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22</w:t>
            </w:r>
          </w:p>
          <w:p w14:paraId="6198A835" w14:textId="6E185CD2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45501AA" w14:textId="2D1F7E90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2/18 - </w:t>
            </w:r>
          </w:p>
          <w:p w14:paraId="3879E47A" w14:textId="250F9487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5/18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73EF363" w14:textId="62391863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K. Gfeller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50BF95B" w14:textId="0FEF21B9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16C2D01A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77D6A5B" w14:textId="77777777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H.R.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w</w:t>
            </w:r>
          </w:p>
          <w:p w14:paraId="2E975B2B" w14:textId="00074AFA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31 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F91463A" w14:textId="3835CF8D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proofErr w:type="spellStart"/>
            <w:r w:rsidRPr="00D60E50">
              <w:rPr>
                <w:rFonts w:ascii="Helvetica" w:hAnsi="Helvetica" w:cs="Helvetica"/>
                <w:sz w:val="16"/>
                <w:szCs w:val="16"/>
              </w:rPr>
              <w:t>Schmerz</w:t>
            </w:r>
            <w:r w:rsidR="008C1D5B">
              <w:rPr>
                <w:rFonts w:ascii="Helvetica" w:hAnsi="Helvetica" w:cs="Helvetica"/>
                <w:sz w:val="16"/>
                <w:szCs w:val="16"/>
              </w:rPr>
              <w:t>problamtik</w:t>
            </w:r>
            <w:proofErr w:type="spellEnd"/>
            <w:r w:rsidR="008C1D5B">
              <w:rPr>
                <w:rFonts w:ascii="Helvetica" w:hAnsi="Helvetica" w:cs="Helvetica"/>
                <w:sz w:val="16"/>
                <w:szCs w:val="16"/>
              </w:rPr>
              <w:t>,</w:t>
            </w:r>
            <w:r w:rsidRPr="00D60E50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  <w:r w:rsidR="008C1D5B">
              <w:rPr>
                <w:rFonts w:ascii="Helvetica" w:hAnsi="Helvetica" w:cs="Helvetica"/>
                <w:sz w:val="16"/>
                <w:szCs w:val="16"/>
              </w:rPr>
              <w:t>Somatisierung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DE46592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45.0</w:t>
            </w:r>
          </w:p>
          <w:p w14:paraId="03401576" w14:textId="4C89875C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proofErr w:type="spellStart"/>
            <w:r>
              <w:rPr>
                <w:rFonts w:ascii="Helvetica" w:hAnsi="Helvetica" w:cs="Helvetica"/>
                <w:sz w:val="16"/>
                <w:szCs w:val="16"/>
              </w:rPr>
              <w:t>Somatisierungs</w:t>
            </w:r>
            <w:proofErr w:type="spellEnd"/>
            <w:r w:rsidR="00F37FAE">
              <w:rPr>
                <w:rFonts w:ascii="Helvetica" w:hAnsi="Helvetica" w:cs="Helvetica"/>
                <w:sz w:val="16"/>
                <w:szCs w:val="16"/>
              </w:rPr>
              <w:t>-</w:t>
            </w:r>
            <w:r>
              <w:rPr>
                <w:rFonts w:ascii="Helvetica" w:hAnsi="Helvetica" w:cs="Helvetica"/>
                <w:sz w:val="16"/>
                <w:szCs w:val="16"/>
              </w:rPr>
              <w:t>störung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C84030B" w14:textId="213FE9D1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F759928" w14:textId="26BE2E3E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DE8A48C" w14:textId="315C3298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6/18 – </w:t>
            </w:r>
          </w:p>
          <w:p w14:paraId="5D819468" w14:textId="18735159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10/18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F2743CE" w14:textId="660DE161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 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0611080" w14:textId="77694578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08A80818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CF1CBF2" w14:textId="77777777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B.B.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m.</w:t>
            </w:r>
          </w:p>
          <w:p w14:paraId="09A32EBB" w14:textId="77B8EAF4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27 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4446990" w14:textId="7DB6BC15" w:rsidR="00D60E50" w:rsidRPr="00D60E50" w:rsidRDefault="009A0D7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Halluzinationen, Verfolgungsängste</w:t>
            </w:r>
            <w:r w:rsidR="00D60E50" w:rsidRPr="00D60E50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D2F3F55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22.0</w:t>
            </w:r>
          </w:p>
          <w:p w14:paraId="5F92AAE7" w14:textId="51FDBEA5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Wahnhafte Störung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8B347D9" w14:textId="54FFEFC3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Einzel, Familie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952188D" w14:textId="77777777" w:rsid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9</w:t>
            </w:r>
          </w:p>
          <w:p w14:paraId="30D800D6" w14:textId="3D84C306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9A4E3A3" w14:textId="1FADEE92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11/18 – 1/19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5BDD282" w14:textId="5CAE9889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K. Gfeller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E41AD75" w14:textId="69DD51A9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25B66373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CA3325C" w14:textId="77777777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U.W.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m.</w:t>
            </w:r>
          </w:p>
          <w:p w14:paraId="05E19A3C" w14:textId="6D640828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61. 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AE69FD4" w14:textId="41213FD2" w:rsidR="00D60E50" w:rsidRPr="00D60E50" w:rsidRDefault="009A0D7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Depressive Symptome, Antriebslosigkeit, sozialer Rückzug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21AEB3B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33.1</w:t>
            </w:r>
          </w:p>
          <w:p w14:paraId="3C8E4C0D" w14:textId="0DCF922E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Rezidivierende depressive Störung, gegenwärtig mittelgradige Episode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A0865DD" w14:textId="764530DB" w:rsidR="00D60E50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Einzel, Paar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A3AB055" w14:textId="77777777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18</w:t>
            </w:r>
          </w:p>
          <w:p w14:paraId="6F38B2A3" w14:textId="088B636E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D2A11DF" w14:textId="11D932FD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1/19 - </w:t>
            </w:r>
            <w:r>
              <w:rPr>
                <w:rFonts w:ascii="Helvetica" w:hAnsi="Helvetica" w:cs="Helvetica"/>
                <w:sz w:val="16"/>
                <w:szCs w:val="16"/>
              </w:rPr>
              <w:br/>
              <w:t>4/19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1FC7F31" w14:textId="7B8133C3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 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EA832EC" w14:textId="6406148B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D60E50" w:rsidRPr="00D60E50" w14:paraId="3C18B0ED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B9F0949" w14:textId="77777777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B.U.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 xml:space="preserve">, m. </w:t>
            </w:r>
          </w:p>
          <w:p w14:paraId="1CD96BCD" w14:textId="64BEAD7D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19 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C094E05" w14:textId="7A493D79" w:rsidR="00D60E50" w:rsidRP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ADHS Problematik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1F295AA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90.0</w:t>
            </w:r>
          </w:p>
          <w:p w14:paraId="6C02F8A5" w14:textId="69DC44B0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Einfache Aktivitäts- und Aufmerksamkeits-störung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FE6FA90" w14:textId="77777777" w:rsid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</w:t>
            </w:r>
          </w:p>
          <w:p w14:paraId="4909C22F" w14:textId="62C5E904" w:rsidR="000B6F78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Familie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1027511" w14:textId="77777777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24</w:t>
            </w:r>
          </w:p>
          <w:p w14:paraId="166B62D0" w14:textId="065213AD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EE7279E" w14:textId="4DD7B8D5" w:rsid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3/19 –</w:t>
            </w:r>
          </w:p>
          <w:p w14:paraId="30BA81F5" w14:textId="74843F1C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6/19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E1856E9" w14:textId="48A2FC91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 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6CB30B8" w14:textId="196A831D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</w:p>
        </w:tc>
      </w:tr>
      <w:tr w:rsidR="008120BF" w:rsidRPr="00D60E50" w14:paraId="3EA8FA1D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53E8531" w14:textId="77777777" w:rsidR="008120BF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P.N.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w.</w:t>
            </w:r>
          </w:p>
          <w:p w14:paraId="56E02C3B" w14:textId="45700DD1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29J.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10DC83E" w14:textId="723F3D82" w:rsidR="008120BF" w:rsidRP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proofErr w:type="spellStart"/>
            <w:r>
              <w:rPr>
                <w:rFonts w:ascii="Helvetica" w:hAnsi="Helvetica" w:cs="Helvetica"/>
                <w:sz w:val="16"/>
                <w:szCs w:val="16"/>
              </w:rPr>
              <w:t>Borderline</w:t>
            </w:r>
            <w:proofErr w:type="spellEnd"/>
            <w:r>
              <w:rPr>
                <w:rFonts w:ascii="Helvetica" w:hAnsi="Helvetica" w:cs="Helvetica"/>
                <w:sz w:val="16"/>
                <w:szCs w:val="16"/>
              </w:rPr>
              <w:t>-Persönlichkeit</w:t>
            </w:r>
            <w:r w:rsidR="009A0D7C">
              <w:rPr>
                <w:rFonts w:ascii="Helvetica" w:hAnsi="Helvetica" w:cs="Helvetica"/>
                <w:sz w:val="16"/>
                <w:szCs w:val="16"/>
              </w:rPr>
              <w:t>, Selbst-verletzungen, Suizidalität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3D4B3A7" w14:textId="51FCF13F" w:rsidR="008120BF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60.3</w:t>
            </w:r>
            <w:r w:rsidR="0082146B">
              <w:rPr>
                <w:rFonts w:ascii="Helvetica" w:hAnsi="Helvetica" w:cs="Helvetica"/>
                <w:sz w:val="16"/>
                <w:szCs w:val="16"/>
              </w:rPr>
              <w:t>1</w:t>
            </w:r>
          </w:p>
          <w:p w14:paraId="38C7F98C" w14:textId="5DE94CA6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Emotional instabile Persönlichkeitsstörung </w:t>
            </w:r>
            <w:proofErr w:type="spellStart"/>
            <w:r>
              <w:rPr>
                <w:rFonts w:ascii="Helvetica" w:hAnsi="Helvetica" w:cs="Helvetica"/>
                <w:sz w:val="16"/>
                <w:szCs w:val="16"/>
              </w:rPr>
              <w:t>Borderline</w:t>
            </w:r>
            <w:proofErr w:type="spellEnd"/>
            <w:r>
              <w:rPr>
                <w:rFonts w:ascii="Helvetica" w:hAnsi="Helvetica" w:cs="Helvetica"/>
                <w:sz w:val="16"/>
                <w:szCs w:val="16"/>
              </w:rPr>
              <w:t xml:space="preserve"> Typus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ABD2F9F" w14:textId="7B53E434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6D8D6B4" w14:textId="6F9E49B8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7B19F77" w14:textId="3A7DE1E9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6/19 – 2/20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43F7D9B" w14:textId="374DE45B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K. Gfeller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2C29A5F" w14:textId="32BA202F" w:rsidR="008120BF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</w:p>
        </w:tc>
      </w:tr>
      <w:tr w:rsidR="00D60E50" w:rsidRPr="00D60E50" w14:paraId="3FE1BB0B" w14:textId="77777777" w:rsidTr="000A7AFC">
        <w:tblPrEx>
          <w:tblBorders>
            <w:top w:val="none" w:sz="0" w:space="0" w:color="auto"/>
          </w:tblBorders>
        </w:tblPrEx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0E0FE0C" w14:textId="77777777" w:rsid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N.A.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>, w.</w:t>
            </w:r>
          </w:p>
          <w:p w14:paraId="2EB67161" w14:textId="06F1ECB8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38J.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8286657" w14:textId="3E822013" w:rsidR="00D60E50" w:rsidRP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Trau</w:t>
            </w:r>
            <w:r w:rsidR="009A0D7C">
              <w:rPr>
                <w:rFonts w:ascii="Helvetica" w:hAnsi="Helvetica" w:cs="Helvetica"/>
                <w:sz w:val="16"/>
                <w:szCs w:val="16"/>
              </w:rPr>
              <w:t>matische Symptome, Vermeidung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1F8B517" w14:textId="77777777" w:rsid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43.1</w:t>
            </w:r>
          </w:p>
          <w:p w14:paraId="4F4B5ED5" w14:textId="77777777" w:rsidR="0082146B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Posttraumatische</w:t>
            </w:r>
          </w:p>
          <w:p w14:paraId="30EAD1C0" w14:textId="396F0118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Belastungsstörung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B7D8ACB" w14:textId="66EAAFA9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A4251A1" w14:textId="71663D29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D427D0F" w14:textId="01BAB152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10/19 - </w:t>
            </w:r>
            <w:r>
              <w:rPr>
                <w:rFonts w:ascii="Helvetica" w:hAnsi="Helvetica" w:cs="Helvetica"/>
                <w:sz w:val="16"/>
                <w:szCs w:val="16"/>
              </w:rPr>
              <w:br/>
              <w:t>4/20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AC46DAF" w14:textId="6241B5D8" w:rsidR="00D60E50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 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CB0A61F" w14:textId="2961CDD6" w:rsidR="00D60E50" w:rsidRPr="00D60E50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</w:p>
        </w:tc>
      </w:tr>
      <w:tr w:rsidR="008120BF" w:rsidRPr="00D60E50" w14:paraId="7354195A" w14:textId="77777777" w:rsidTr="000A7AFC"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41C7164" w14:textId="77777777" w:rsidR="008120BF" w:rsidRDefault="00D60E50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 w:rsidRPr="00D60E50">
              <w:rPr>
                <w:rFonts w:ascii="Helvetica" w:hAnsi="Helvetica" w:cs="Helvetica"/>
                <w:sz w:val="16"/>
                <w:szCs w:val="16"/>
              </w:rPr>
              <w:t>T.E.</w:t>
            </w:r>
            <w:r w:rsidR="000B6F78">
              <w:rPr>
                <w:rFonts w:ascii="Helvetica" w:hAnsi="Helvetica" w:cs="Helvetica"/>
                <w:sz w:val="16"/>
                <w:szCs w:val="16"/>
              </w:rPr>
              <w:t xml:space="preserve">, w. </w:t>
            </w:r>
          </w:p>
          <w:p w14:paraId="73900EF0" w14:textId="0316C04C" w:rsidR="000B6F78" w:rsidRPr="00D60E50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16J.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899F64F" w14:textId="74D4C188" w:rsidR="008120BF" w:rsidRPr="00D60E50" w:rsidRDefault="008C1D5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Z</w:t>
            </w:r>
            <w:r w:rsidR="009A0D7C">
              <w:rPr>
                <w:rFonts w:ascii="Helvetica" w:hAnsi="Helvetica" w:cs="Helvetica"/>
                <w:sz w:val="16"/>
                <w:szCs w:val="16"/>
              </w:rPr>
              <w:t>wänge, Kontrolle, Putzen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9295270" w14:textId="77777777" w:rsidR="008120BF" w:rsidRDefault="000B6F78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F 42.1</w:t>
            </w:r>
          </w:p>
          <w:p w14:paraId="458B2EE8" w14:textId="74108581" w:rsidR="0082146B" w:rsidRPr="00D60E50" w:rsidRDefault="0082146B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Zwangsstörung, vor-wiegend Zwangs-handlungen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7935E04" w14:textId="395217A8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Einzel, Familie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8D6D19B" w14:textId="77777777" w:rsidR="008120BF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29</w:t>
            </w:r>
          </w:p>
          <w:p w14:paraId="3B8A69DD" w14:textId="44341F92" w:rsidR="007E676C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80C15C8" w14:textId="1A5668CB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 xml:space="preserve">7/19 - </w:t>
            </w:r>
            <w:r>
              <w:rPr>
                <w:rFonts w:ascii="Helvetica" w:hAnsi="Helvetica" w:cs="Helvetica"/>
                <w:sz w:val="16"/>
                <w:szCs w:val="16"/>
              </w:rPr>
              <w:br/>
              <w:t>5/20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2AC72F9" w14:textId="77435BB0" w:rsidR="008120BF" w:rsidRPr="00D60E50" w:rsidRDefault="007E676C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sz w:val="16"/>
                <w:szCs w:val="16"/>
              </w:rPr>
            </w:pPr>
            <w:r>
              <w:rPr>
                <w:rFonts w:ascii="Helvetica" w:hAnsi="Helvetica" w:cs="Helvetica"/>
                <w:sz w:val="16"/>
                <w:szCs w:val="16"/>
              </w:rPr>
              <w:t>K. Gfeller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CC381B6" w14:textId="35A50DCB" w:rsidR="008120BF" w:rsidRPr="00D60E50" w:rsidRDefault="008120BF" w:rsidP="00F445B8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14:paraId="7C5D83CF" w14:textId="77777777" w:rsidR="008120BF" w:rsidRPr="00D60E50" w:rsidRDefault="008120BF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16"/>
          <w:szCs w:val="16"/>
        </w:rPr>
      </w:pPr>
    </w:p>
    <w:p w14:paraId="35445BB0" w14:textId="77777777" w:rsidR="00320F63" w:rsidRDefault="00320F63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96A4F95" w14:textId="77777777" w:rsidR="00320F63" w:rsidRDefault="00320F63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772C59E2" w14:textId="77777777" w:rsidR="00320F63" w:rsidRDefault="00320F63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CEA04F5" w14:textId="03710AB9" w:rsidR="008120BF" w:rsidRDefault="00227F4C" w:rsidP="000A7AFC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>Frau Varela wurde in dieser Zeit von Frau</w:t>
      </w:r>
      <w:r w:rsidR="00D60E50">
        <w:rPr>
          <w:rFonts w:ascii="Arial" w:hAnsi="Arial" w:cs="Arial"/>
          <w:color w:val="000000"/>
          <w:sz w:val="20"/>
          <w:szCs w:val="20"/>
        </w:rPr>
        <w:t xml:space="preserve"> Karin Gfeller </w:t>
      </w:r>
      <w:proofErr w:type="spellStart"/>
      <w:r w:rsidR="00D60E50">
        <w:rPr>
          <w:rFonts w:ascii="Arial" w:hAnsi="Arial" w:cs="Arial"/>
          <w:color w:val="000000"/>
          <w:sz w:val="20"/>
          <w:szCs w:val="20"/>
        </w:rPr>
        <w:t>Grehl</w:t>
      </w:r>
      <w:proofErr w:type="spellEnd"/>
      <w:r w:rsidR="00D60E50">
        <w:rPr>
          <w:rFonts w:ascii="Arial" w:hAnsi="Arial" w:cs="Arial"/>
          <w:color w:val="000000"/>
          <w:sz w:val="20"/>
          <w:szCs w:val="20"/>
        </w:rPr>
        <w:t xml:space="preserve">, </w:t>
      </w:r>
      <w:r w:rsidR="000A7AFC">
        <w:rPr>
          <w:rFonts w:ascii="Arial" w:hAnsi="Arial" w:cs="Arial"/>
          <w:color w:val="000000"/>
          <w:sz w:val="20"/>
          <w:szCs w:val="20"/>
        </w:rPr>
        <w:t>e</w:t>
      </w:r>
      <w:r w:rsidR="00D60E50">
        <w:rPr>
          <w:rFonts w:ascii="Arial" w:hAnsi="Arial" w:cs="Arial"/>
          <w:color w:val="000000"/>
          <w:sz w:val="20"/>
          <w:szCs w:val="20"/>
        </w:rPr>
        <w:t>idg. anerkannte Psychotherapeutin</w:t>
      </w:r>
      <w:r w:rsidR="000A7AFC"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Arial" w:hAnsi="Arial" w:cs="Arial"/>
          <w:color w:val="000000"/>
          <w:sz w:val="20"/>
          <w:szCs w:val="20"/>
        </w:rPr>
        <w:t xml:space="preserve">fachlich begleitet. </w:t>
      </w:r>
    </w:p>
    <w:p w14:paraId="5C57D36C" w14:textId="3056BA91" w:rsidR="00D60E50" w:rsidRDefault="00D60E5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8548C2A" w14:textId="77777777" w:rsidR="00320F63" w:rsidRDefault="00320F63" w:rsidP="008120BF">
      <w:pPr>
        <w:tabs>
          <w:tab w:val="left" w:pos="566"/>
          <w:tab w:val="right" w:pos="3401"/>
          <w:tab w:val="left" w:pos="3685"/>
          <w:tab w:val="left" w:pos="4535"/>
          <w:tab w:val="left" w:pos="7370"/>
          <w:tab w:val="left" w:pos="7653"/>
        </w:tabs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0A02081" w14:textId="77777777" w:rsidR="00320F63" w:rsidRDefault="00320F63" w:rsidP="008120BF">
      <w:pPr>
        <w:tabs>
          <w:tab w:val="left" w:pos="566"/>
          <w:tab w:val="right" w:pos="3401"/>
          <w:tab w:val="left" w:pos="3685"/>
          <w:tab w:val="left" w:pos="4535"/>
          <w:tab w:val="left" w:pos="7370"/>
          <w:tab w:val="left" w:pos="7653"/>
        </w:tabs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8CD28BB" w14:textId="1E91F63C" w:rsidR="008120BF" w:rsidRDefault="00716033" w:rsidP="008120BF">
      <w:pPr>
        <w:tabs>
          <w:tab w:val="left" w:pos="566"/>
          <w:tab w:val="right" w:pos="3401"/>
          <w:tab w:val="left" w:pos="3685"/>
          <w:tab w:val="left" w:pos="4535"/>
          <w:tab w:val="left" w:pos="7370"/>
          <w:tab w:val="left" w:pos="7653"/>
        </w:tabs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Bern, 20.12.22</w:t>
      </w:r>
    </w:p>
    <w:p w14:paraId="21A08658" w14:textId="77777777" w:rsidR="008120BF" w:rsidRDefault="008120BF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62651C60" w14:textId="77777777" w:rsidR="00320F63" w:rsidRDefault="00320F63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4EF7AD1E" w14:textId="77777777" w:rsidR="00320F63" w:rsidRDefault="00320F63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379B103E" w14:textId="52CAE06E" w:rsidR="00D60E50" w:rsidRDefault="00D60E5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</w:p>
    <w:p w14:paraId="2566A919" w14:textId="5C0A1069" w:rsidR="002F1A70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………………………….    (Unterschrift)</w:t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…………………………………  (Unterschrift)</w:t>
      </w:r>
    </w:p>
    <w:p w14:paraId="01DD2EC4" w14:textId="4A716DF0" w:rsidR="002F1A70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</w:p>
    <w:p w14:paraId="4D50AD42" w14:textId="3CC7171F" w:rsidR="002F1A70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Lic. phil. Karin Gfeller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Grehl</w:t>
      </w:r>
      <w:proofErr w:type="spellEnd"/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ab/>
        <w:t>(optional)</w:t>
      </w:r>
      <w:r w:rsidR="00D60E50">
        <w:rPr>
          <w:rFonts w:ascii="Arial" w:hAnsi="Arial" w:cs="Arial"/>
          <w:color w:val="000000"/>
          <w:sz w:val="20"/>
          <w:szCs w:val="20"/>
        </w:rPr>
        <w:tab/>
      </w:r>
    </w:p>
    <w:p w14:paraId="007B3745" w14:textId="3C39476B" w:rsidR="00B031B0" w:rsidRDefault="002F1A70" w:rsidP="008120BF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Leitende Psychologin</w:t>
      </w:r>
      <w:r w:rsidR="00D60E50">
        <w:rPr>
          <w:rFonts w:ascii="Arial" w:hAnsi="Arial" w:cs="Arial"/>
          <w:color w:val="000000"/>
          <w:sz w:val="20"/>
          <w:szCs w:val="20"/>
        </w:rPr>
        <w:t xml:space="preserve"> </w:t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            </w:t>
      </w:r>
      <w:r w:rsidR="00D60E50">
        <w:rPr>
          <w:rFonts w:ascii="Arial" w:hAnsi="Arial" w:cs="Arial"/>
          <w:color w:val="000000"/>
          <w:sz w:val="20"/>
          <w:szCs w:val="20"/>
        </w:rPr>
        <w:t>Prof. Dr. med. Svenja Erfunden</w:t>
      </w:r>
    </w:p>
    <w:p w14:paraId="6B09AE85" w14:textId="36347F40" w:rsidR="0020209E" w:rsidRPr="009E6A41" w:rsidRDefault="002F1A70" w:rsidP="009E6A41">
      <w:pPr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Eidg. anerkannte Psychotherapeutin</w:t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 w:rsidR="00D60E50">
        <w:rPr>
          <w:rFonts w:ascii="Arial" w:hAnsi="Arial" w:cs="Arial"/>
          <w:color w:val="000000"/>
          <w:sz w:val="20"/>
          <w:szCs w:val="20"/>
        </w:rPr>
        <w:tab/>
      </w:r>
      <w:r w:rsidR="00D60E50">
        <w:rPr>
          <w:rFonts w:ascii="Arial" w:hAnsi="Arial" w:cs="Arial"/>
          <w:color w:val="000000"/>
          <w:sz w:val="20"/>
          <w:szCs w:val="20"/>
        </w:rPr>
        <w:tab/>
        <w:t>Chefärzt</w:t>
      </w:r>
      <w:r w:rsidR="009E6A41">
        <w:rPr>
          <w:rFonts w:ascii="Arial" w:hAnsi="Arial" w:cs="Arial"/>
          <w:color w:val="000000"/>
          <w:sz w:val="20"/>
          <w:szCs w:val="20"/>
        </w:rPr>
        <w:t>in</w:t>
      </w:r>
    </w:p>
    <w:sectPr w:rsidR="0020209E" w:rsidRPr="009E6A41" w:rsidSect="008D342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2268" w:right="1134" w:bottom="1134" w:left="1247" w:header="1140" w:footer="10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6338A2" w14:textId="77777777" w:rsidR="00E100E2" w:rsidRDefault="00E100E2" w:rsidP="00403125">
      <w:r>
        <w:separator/>
      </w:r>
    </w:p>
  </w:endnote>
  <w:endnote w:type="continuationSeparator" w:id="0">
    <w:p w14:paraId="3382CEDE" w14:textId="77777777" w:rsidR="00E100E2" w:rsidRDefault="00E100E2" w:rsidP="00403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Seitenzahl"/>
      </w:rPr>
      <w:id w:val="1498997367"/>
      <w:docPartObj>
        <w:docPartGallery w:val="Page Numbers (Bottom of Page)"/>
        <w:docPartUnique/>
      </w:docPartObj>
    </w:sdtPr>
    <w:sdtContent>
      <w:p w14:paraId="3AA2B261" w14:textId="77777777" w:rsidR="006C50A1" w:rsidRDefault="006C50A1" w:rsidP="009D1413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2</w:t>
        </w:r>
        <w:r>
          <w:rPr>
            <w:rStyle w:val="Seitenzahl"/>
          </w:rPr>
          <w:fldChar w:fldCharType="end"/>
        </w:r>
      </w:p>
    </w:sdtContent>
  </w:sdt>
  <w:p w14:paraId="0EA21313" w14:textId="77777777" w:rsidR="006C50A1" w:rsidRDefault="006C50A1" w:rsidP="006C50A1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A5ACD5" w14:textId="77777777" w:rsidR="002A3837" w:rsidRDefault="000E6C6D" w:rsidP="006C50A1">
    <w:pPr>
      <w:pStyle w:val="Fuzeile"/>
      <w:ind w:right="360"/>
    </w:pPr>
    <w:r w:rsidRPr="0088103E">
      <w:rPr>
        <w:noProof/>
      </w:rPr>
      <w:drawing>
        <wp:anchor distT="0" distB="0" distL="114300" distR="114300" simplePos="0" relativeHeight="251660288" behindDoc="0" locked="0" layoutInCell="1" allowOverlap="1" wp14:anchorId="30D349A1" wp14:editId="34BC7656">
          <wp:simplePos x="0" y="0"/>
          <wp:positionH relativeFrom="column">
            <wp:posOffset>-508635</wp:posOffset>
          </wp:positionH>
          <wp:positionV relativeFrom="paragraph">
            <wp:posOffset>203835</wp:posOffset>
          </wp:positionV>
          <wp:extent cx="7556400" cy="583200"/>
          <wp:effectExtent l="0" t="0" r="635" b="1270"/>
          <wp:wrapSquare wrapText="bothSides"/>
          <wp:docPr id="5" name="Bild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6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400" cy="583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F8A0DF" w14:textId="77777777" w:rsidR="007153CD" w:rsidRDefault="007153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8A50766" w14:textId="77777777" w:rsidR="00E100E2" w:rsidRDefault="00E100E2" w:rsidP="00403125">
      <w:r>
        <w:separator/>
      </w:r>
    </w:p>
  </w:footnote>
  <w:footnote w:type="continuationSeparator" w:id="0">
    <w:p w14:paraId="06B8CF55" w14:textId="77777777" w:rsidR="00E100E2" w:rsidRDefault="00E100E2" w:rsidP="004031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AB5BE3" w14:textId="77777777" w:rsidR="00E4144B" w:rsidRDefault="00E4144B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BED96C" w14:textId="77777777" w:rsidR="005F66B0" w:rsidRPr="00E2425A" w:rsidRDefault="005F66B0" w:rsidP="005F66B0">
    <w:pPr>
      <w:pStyle w:val="Kopfzeile"/>
      <w:tabs>
        <w:tab w:val="clear" w:pos="4536"/>
        <w:tab w:val="clear" w:pos="9072"/>
      </w:tabs>
      <w:ind w:left="-851" w:right="21" w:firstLine="851"/>
      <w:rPr>
        <w:rFonts w:ascii="Arial" w:hAnsi="Arial" w:cs="Arial"/>
        <w:sz w:val="20"/>
        <w:szCs w:val="20"/>
      </w:rPr>
    </w:pPr>
    <w:r w:rsidRPr="00E2425A">
      <w:rPr>
        <w:rFonts w:ascii="Arial" w:hAnsi="Arial" w:cs="Arial"/>
        <w:sz w:val="20"/>
        <w:szCs w:val="20"/>
      </w:rPr>
      <w:t xml:space="preserve">ZSB-Briefkopf durch Briefkopf d. </w:t>
    </w:r>
    <w:proofErr w:type="spellStart"/>
    <w:r w:rsidRPr="00E2425A">
      <w:rPr>
        <w:rFonts w:ascii="Arial" w:hAnsi="Arial" w:cs="Arial"/>
        <w:sz w:val="20"/>
        <w:szCs w:val="20"/>
      </w:rPr>
      <w:t>Arbeitgeber:in</w:t>
    </w:r>
    <w:proofErr w:type="spellEnd"/>
    <w:r w:rsidRPr="00E2425A">
      <w:rPr>
        <w:rFonts w:ascii="Arial" w:hAnsi="Arial" w:cs="Arial"/>
        <w:sz w:val="20"/>
        <w:szCs w:val="20"/>
      </w:rPr>
      <w:t xml:space="preserve"> ersetzen</w:t>
    </w:r>
  </w:p>
  <w:p w14:paraId="64E3C57B" w14:textId="77777777" w:rsidR="00BE75EA" w:rsidRDefault="003F60C8" w:rsidP="00473A70">
    <w:pPr>
      <w:pStyle w:val="Kopfzeile"/>
      <w:tabs>
        <w:tab w:val="clear" w:pos="4536"/>
        <w:tab w:val="clear" w:pos="9072"/>
      </w:tabs>
      <w:ind w:left="-851" w:right="21" w:firstLine="851"/>
    </w:pPr>
    <w:r>
      <w:rPr>
        <w:rFonts w:ascii="Helvetica" w:hAnsi="Helvetica" w:cs="Helvetica"/>
        <w:noProof/>
      </w:rPr>
      <w:drawing>
        <wp:anchor distT="0" distB="0" distL="114300" distR="114300" simplePos="0" relativeHeight="251659264" behindDoc="0" locked="0" layoutInCell="1" allowOverlap="1" wp14:anchorId="411E415D" wp14:editId="40BE53BE">
          <wp:simplePos x="0" y="0"/>
          <wp:positionH relativeFrom="column">
            <wp:posOffset>-556072</wp:posOffset>
          </wp:positionH>
          <wp:positionV relativeFrom="paragraph">
            <wp:posOffset>-286385</wp:posOffset>
          </wp:positionV>
          <wp:extent cx="7350125" cy="1497330"/>
          <wp:effectExtent l="0" t="0" r="3175" b="1270"/>
          <wp:wrapSquare wrapText="bothSides"/>
          <wp:docPr id="4" name="Bild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0125" cy="1497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11BF40D" w14:textId="77777777" w:rsidR="002A3837" w:rsidRDefault="002A3837" w:rsidP="00901B1F">
    <w:pPr>
      <w:pStyle w:val="Kopfzeile"/>
      <w:tabs>
        <w:tab w:val="clear" w:pos="4536"/>
        <w:tab w:val="clear" w:pos="9072"/>
      </w:tabs>
      <w:ind w:left="-851" w:right="-8" w:firstLine="85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AA356A" w14:textId="77777777" w:rsidR="00E4144B" w:rsidRDefault="00E4144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5"/>
    <w:multiLevelType w:val="hybridMultilevel"/>
    <w:tmpl w:val="FFFFFFFF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0000006"/>
    <w:multiLevelType w:val="hybridMultilevel"/>
    <w:tmpl w:val="FFFFFFFF"/>
    <w:lvl w:ilvl="0" w:tplc="000001F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0000007"/>
    <w:multiLevelType w:val="hybridMultilevel"/>
    <w:tmpl w:val="FFFFFFFF"/>
    <w:lvl w:ilvl="0" w:tplc="0000025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00000008"/>
    <w:multiLevelType w:val="hybridMultilevel"/>
    <w:tmpl w:val="FFFFFFFF"/>
    <w:lvl w:ilvl="0" w:tplc="000002B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0000009"/>
    <w:multiLevelType w:val="hybridMultilevel"/>
    <w:tmpl w:val="FFFFFFFF"/>
    <w:lvl w:ilvl="0" w:tplc="0000032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0000000A"/>
    <w:multiLevelType w:val="hybridMultilevel"/>
    <w:tmpl w:val="FFFFFFFF"/>
    <w:lvl w:ilvl="0" w:tplc="0000038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000000B"/>
    <w:multiLevelType w:val="hybridMultilevel"/>
    <w:tmpl w:val="FFFFFFFF"/>
    <w:lvl w:ilvl="0" w:tplc="000003E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0000000C"/>
    <w:multiLevelType w:val="hybridMultilevel"/>
    <w:tmpl w:val="FFFFFFFF"/>
    <w:lvl w:ilvl="0" w:tplc="0000044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081F4A2C"/>
    <w:multiLevelType w:val="hybridMultilevel"/>
    <w:tmpl w:val="6068EC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A7B416F"/>
    <w:multiLevelType w:val="multilevel"/>
    <w:tmpl w:val="C372709C"/>
    <w:styleLink w:val="AktuelleListe1"/>
    <w:lvl w:ilvl="0">
      <w:start w:val="1"/>
      <w:numFmt w:val="lowerLetter"/>
      <w:lvlText w:val="%1."/>
      <w:lvlJc w:val="left"/>
      <w:pPr>
        <w:ind w:left="1777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ind w:left="2497" w:hanging="360"/>
      </w:pPr>
    </w:lvl>
    <w:lvl w:ilvl="2">
      <w:start w:val="1"/>
      <w:numFmt w:val="lowerRoman"/>
      <w:lvlText w:val="%3."/>
      <w:lvlJc w:val="right"/>
      <w:pPr>
        <w:ind w:left="3217" w:hanging="180"/>
      </w:pPr>
    </w:lvl>
    <w:lvl w:ilvl="3">
      <w:start w:val="1"/>
      <w:numFmt w:val="decimal"/>
      <w:lvlText w:val="%4."/>
      <w:lvlJc w:val="left"/>
      <w:pPr>
        <w:ind w:left="3937" w:hanging="360"/>
      </w:pPr>
    </w:lvl>
    <w:lvl w:ilvl="4">
      <w:start w:val="1"/>
      <w:numFmt w:val="lowerLetter"/>
      <w:lvlText w:val="%5."/>
      <w:lvlJc w:val="left"/>
      <w:pPr>
        <w:ind w:left="4657" w:hanging="360"/>
      </w:pPr>
    </w:lvl>
    <w:lvl w:ilvl="5">
      <w:start w:val="1"/>
      <w:numFmt w:val="lowerRoman"/>
      <w:lvlText w:val="%6."/>
      <w:lvlJc w:val="right"/>
      <w:pPr>
        <w:ind w:left="5377" w:hanging="180"/>
      </w:pPr>
    </w:lvl>
    <w:lvl w:ilvl="6">
      <w:start w:val="1"/>
      <w:numFmt w:val="decimal"/>
      <w:lvlText w:val="%7."/>
      <w:lvlJc w:val="left"/>
      <w:pPr>
        <w:ind w:left="6097" w:hanging="360"/>
      </w:pPr>
    </w:lvl>
    <w:lvl w:ilvl="7">
      <w:start w:val="1"/>
      <w:numFmt w:val="lowerLetter"/>
      <w:lvlText w:val="%8."/>
      <w:lvlJc w:val="left"/>
      <w:pPr>
        <w:ind w:left="6817" w:hanging="360"/>
      </w:pPr>
    </w:lvl>
    <w:lvl w:ilvl="8">
      <w:start w:val="1"/>
      <w:numFmt w:val="lowerRoman"/>
      <w:lvlText w:val="%9."/>
      <w:lvlJc w:val="right"/>
      <w:pPr>
        <w:ind w:left="7537" w:hanging="180"/>
      </w:pPr>
    </w:lvl>
  </w:abstractNum>
  <w:abstractNum w:abstractNumId="14" w15:restartNumberingAfterBreak="0">
    <w:nsid w:val="0EF56E0F"/>
    <w:multiLevelType w:val="hybridMultilevel"/>
    <w:tmpl w:val="893062A6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1547E1E"/>
    <w:multiLevelType w:val="hybridMultilevel"/>
    <w:tmpl w:val="4DE22E2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824857"/>
    <w:multiLevelType w:val="hybridMultilevel"/>
    <w:tmpl w:val="B53E88E6"/>
    <w:lvl w:ilvl="0" w:tplc="DF30B538">
      <w:numFmt w:val="bullet"/>
      <w:lvlText w:val="–"/>
      <w:lvlJc w:val="left"/>
      <w:pPr>
        <w:ind w:left="420" w:hanging="360"/>
      </w:pPr>
      <w:rPr>
        <w:rFonts w:ascii="Calibri" w:eastAsiaTheme="minorEastAsia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7" w15:restartNumberingAfterBreak="0">
    <w:nsid w:val="28C014B1"/>
    <w:multiLevelType w:val="hybridMultilevel"/>
    <w:tmpl w:val="28EC47E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D0304"/>
    <w:multiLevelType w:val="hybridMultilevel"/>
    <w:tmpl w:val="D9C87BC6"/>
    <w:lvl w:ilvl="0" w:tplc="00000001">
      <w:start w:val="1"/>
      <w:numFmt w:val="bullet"/>
      <w:lvlText w:val="•"/>
      <w:lvlJc w:val="left"/>
      <w:pPr>
        <w:ind w:left="360" w:hanging="360"/>
      </w:p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7E87C88"/>
    <w:multiLevelType w:val="hybridMultilevel"/>
    <w:tmpl w:val="69F693CA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ED4BB4"/>
    <w:multiLevelType w:val="hybridMultilevel"/>
    <w:tmpl w:val="EDBAB0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3F59DF"/>
    <w:multiLevelType w:val="hybridMultilevel"/>
    <w:tmpl w:val="A1F4BCD2"/>
    <w:lvl w:ilvl="0" w:tplc="71763B86">
      <w:start w:val="1"/>
      <w:numFmt w:val="lowerLetter"/>
      <w:lvlText w:val="%1."/>
      <w:lvlJc w:val="left"/>
      <w:pPr>
        <w:ind w:left="360" w:hanging="360"/>
      </w:pPr>
      <w:rPr>
        <w:rFonts w:ascii="Arial" w:eastAsia="Times New Roman" w:hAnsi="Arial" w:cs="Arial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FFC359C"/>
    <w:multiLevelType w:val="hybridMultilevel"/>
    <w:tmpl w:val="D3DEA838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827371"/>
    <w:multiLevelType w:val="hybridMultilevel"/>
    <w:tmpl w:val="0F348A0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FF61CF3"/>
    <w:multiLevelType w:val="hybridMultilevel"/>
    <w:tmpl w:val="7AAA32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EF269E"/>
    <w:multiLevelType w:val="hybridMultilevel"/>
    <w:tmpl w:val="5E44ACC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007283"/>
    <w:multiLevelType w:val="hybridMultilevel"/>
    <w:tmpl w:val="21B44046"/>
    <w:lvl w:ilvl="0" w:tplc="04070019">
      <w:start w:val="1"/>
      <w:numFmt w:val="lowerLetter"/>
      <w:lvlText w:val="%1."/>
      <w:lvlJc w:val="left"/>
      <w:pPr>
        <w:ind w:left="1777" w:hanging="360"/>
      </w:pPr>
    </w:lvl>
    <w:lvl w:ilvl="1" w:tplc="FFFFFFFF" w:tentative="1">
      <w:start w:val="1"/>
      <w:numFmt w:val="lowerLetter"/>
      <w:lvlText w:val="%2."/>
      <w:lvlJc w:val="left"/>
      <w:pPr>
        <w:ind w:left="2497" w:hanging="360"/>
      </w:pPr>
    </w:lvl>
    <w:lvl w:ilvl="2" w:tplc="FFFFFFFF" w:tentative="1">
      <w:start w:val="1"/>
      <w:numFmt w:val="lowerRoman"/>
      <w:lvlText w:val="%3."/>
      <w:lvlJc w:val="right"/>
      <w:pPr>
        <w:ind w:left="3217" w:hanging="180"/>
      </w:pPr>
    </w:lvl>
    <w:lvl w:ilvl="3" w:tplc="FFFFFFFF" w:tentative="1">
      <w:start w:val="1"/>
      <w:numFmt w:val="decimal"/>
      <w:lvlText w:val="%4."/>
      <w:lvlJc w:val="left"/>
      <w:pPr>
        <w:ind w:left="3937" w:hanging="360"/>
      </w:pPr>
    </w:lvl>
    <w:lvl w:ilvl="4" w:tplc="FFFFFFFF" w:tentative="1">
      <w:start w:val="1"/>
      <w:numFmt w:val="lowerLetter"/>
      <w:lvlText w:val="%5."/>
      <w:lvlJc w:val="left"/>
      <w:pPr>
        <w:ind w:left="4657" w:hanging="360"/>
      </w:pPr>
    </w:lvl>
    <w:lvl w:ilvl="5" w:tplc="FFFFFFFF" w:tentative="1">
      <w:start w:val="1"/>
      <w:numFmt w:val="lowerRoman"/>
      <w:lvlText w:val="%6."/>
      <w:lvlJc w:val="right"/>
      <w:pPr>
        <w:ind w:left="5377" w:hanging="180"/>
      </w:pPr>
    </w:lvl>
    <w:lvl w:ilvl="6" w:tplc="FFFFFFFF" w:tentative="1">
      <w:start w:val="1"/>
      <w:numFmt w:val="decimal"/>
      <w:lvlText w:val="%7."/>
      <w:lvlJc w:val="left"/>
      <w:pPr>
        <w:ind w:left="6097" w:hanging="360"/>
      </w:pPr>
    </w:lvl>
    <w:lvl w:ilvl="7" w:tplc="FFFFFFFF" w:tentative="1">
      <w:start w:val="1"/>
      <w:numFmt w:val="lowerLetter"/>
      <w:lvlText w:val="%8."/>
      <w:lvlJc w:val="left"/>
      <w:pPr>
        <w:ind w:left="6817" w:hanging="360"/>
      </w:pPr>
    </w:lvl>
    <w:lvl w:ilvl="8" w:tplc="FFFFFFFF" w:tentative="1">
      <w:start w:val="1"/>
      <w:numFmt w:val="lowerRoman"/>
      <w:lvlText w:val="%9."/>
      <w:lvlJc w:val="right"/>
      <w:pPr>
        <w:ind w:left="7537" w:hanging="180"/>
      </w:pPr>
    </w:lvl>
  </w:abstractNum>
  <w:abstractNum w:abstractNumId="27" w15:restartNumberingAfterBreak="0">
    <w:nsid w:val="70E7253C"/>
    <w:multiLevelType w:val="hybridMultilevel"/>
    <w:tmpl w:val="010A33F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8D7197"/>
    <w:multiLevelType w:val="hybridMultilevel"/>
    <w:tmpl w:val="E2043C8A"/>
    <w:lvl w:ilvl="0" w:tplc="4F221C88">
      <w:start w:val="1"/>
      <w:numFmt w:val="bullet"/>
      <w:lvlText w:val=""/>
      <w:lvlJc w:val="left"/>
      <w:pPr>
        <w:tabs>
          <w:tab w:val="num" w:pos="397"/>
        </w:tabs>
        <w:ind w:left="397" w:hanging="397"/>
      </w:pPr>
      <w:rPr>
        <w:rFonts w:ascii="Wingdings 3" w:hAnsi="Wingdings 3"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BA4826"/>
    <w:multiLevelType w:val="hybridMultilevel"/>
    <w:tmpl w:val="20A0240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298753">
    <w:abstractNumId w:val="28"/>
  </w:num>
  <w:num w:numId="2" w16cid:durableId="1261522130">
    <w:abstractNumId w:val="29"/>
  </w:num>
  <w:num w:numId="3" w16cid:durableId="742800197">
    <w:abstractNumId w:val="23"/>
  </w:num>
  <w:num w:numId="4" w16cid:durableId="884297287">
    <w:abstractNumId w:val="21"/>
  </w:num>
  <w:num w:numId="5" w16cid:durableId="618802595">
    <w:abstractNumId w:val="26"/>
  </w:num>
  <w:num w:numId="6" w16cid:durableId="67004680">
    <w:abstractNumId w:val="13"/>
  </w:num>
  <w:num w:numId="7" w16cid:durableId="391470746">
    <w:abstractNumId w:val="27"/>
  </w:num>
  <w:num w:numId="8" w16cid:durableId="1407529112">
    <w:abstractNumId w:val="15"/>
  </w:num>
  <w:num w:numId="9" w16cid:durableId="1474374136">
    <w:abstractNumId w:val="16"/>
  </w:num>
  <w:num w:numId="10" w16cid:durableId="769274320">
    <w:abstractNumId w:val="0"/>
  </w:num>
  <w:num w:numId="11" w16cid:durableId="1255043805">
    <w:abstractNumId w:val="1"/>
  </w:num>
  <w:num w:numId="12" w16cid:durableId="417287453">
    <w:abstractNumId w:val="2"/>
  </w:num>
  <w:num w:numId="13" w16cid:durableId="253436147">
    <w:abstractNumId w:val="3"/>
  </w:num>
  <w:num w:numId="14" w16cid:durableId="679354382">
    <w:abstractNumId w:val="4"/>
  </w:num>
  <w:num w:numId="15" w16cid:durableId="103424042">
    <w:abstractNumId w:val="5"/>
  </w:num>
  <w:num w:numId="16" w16cid:durableId="177085277">
    <w:abstractNumId w:val="6"/>
  </w:num>
  <w:num w:numId="17" w16cid:durableId="407460283">
    <w:abstractNumId w:val="7"/>
  </w:num>
  <w:num w:numId="18" w16cid:durableId="1640768728">
    <w:abstractNumId w:val="24"/>
  </w:num>
  <w:num w:numId="19" w16cid:durableId="1575581583">
    <w:abstractNumId w:val="20"/>
  </w:num>
  <w:num w:numId="20" w16cid:durableId="1968733088">
    <w:abstractNumId w:val="8"/>
  </w:num>
  <w:num w:numId="21" w16cid:durableId="737483019">
    <w:abstractNumId w:val="9"/>
  </w:num>
  <w:num w:numId="22" w16cid:durableId="1879199503">
    <w:abstractNumId w:val="10"/>
  </w:num>
  <w:num w:numId="23" w16cid:durableId="1532306410">
    <w:abstractNumId w:val="11"/>
  </w:num>
  <w:num w:numId="24" w16cid:durableId="284503854">
    <w:abstractNumId w:val="18"/>
  </w:num>
  <w:num w:numId="25" w16cid:durableId="1596985271">
    <w:abstractNumId w:val="19"/>
  </w:num>
  <w:num w:numId="26" w16cid:durableId="1085803556">
    <w:abstractNumId w:val="14"/>
  </w:num>
  <w:num w:numId="27" w16cid:durableId="1863588859">
    <w:abstractNumId w:val="22"/>
  </w:num>
  <w:num w:numId="28" w16cid:durableId="149834524">
    <w:abstractNumId w:val="17"/>
  </w:num>
  <w:num w:numId="29" w16cid:durableId="336810630">
    <w:abstractNumId w:val="25"/>
  </w:num>
  <w:num w:numId="30" w16cid:durableId="63183508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displayBackgroundShap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86A"/>
    <w:rsid w:val="00006821"/>
    <w:rsid w:val="000157EC"/>
    <w:rsid w:val="000200A2"/>
    <w:rsid w:val="00021BDE"/>
    <w:rsid w:val="00053CCA"/>
    <w:rsid w:val="00056302"/>
    <w:rsid w:val="00060FB6"/>
    <w:rsid w:val="00092E37"/>
    <w:rsid w:val="000A76C6"/>
    <w:rsid w:val="000A7AFC"/>
    <w:rsid w:val="000B6F78"/>
    <w:rsid w:val="000C0E76"/>
    <w:rsid w:val="000C3D23"/>
    <w:rsid w:val="000C4407"/>
    <w:rsid w:val="000E6C6D"/>
    <w:rsid w:val="000E7260"/>
    <w:rsid w:val="00104988"/>
    <w:rsid w:val="00121EAA"/>
    <w:rsid w:val="00134C7E"/>
    <w:rsid w:val="00145906"/>
    <w:rsid w:val="001540FC"/>
    <w:rsid w:val="00161AA1"/>
    <w:rsid w:val="00165CAC"/>
    <w:rsid w:val="001838D6"/>
    <w:rsid w:val="0018592E"/>
    <w:rsid w:val="00190039"/>
    <w:rsid w:val="001A5BA1"/>
    <w:rsid w:val="001A7F8B"/>
    <w:rsid w:val="001B2337"/>
    <w:rsid w:val="001B538C"/>
    <w:rsid w:val="001D41CE"/>
    <w:rsid w:val="001D6CAA"/>
    <w:rsid w:val="001D7BFF"/>
    <w:rsid w:val="001F29B3"/>
    <w:rsid w:val="0020209E"/>
    <w:rsid w:val="00207D46"/>
    <w:rsid w:val="0021214F"/>
    <w:rsid w:val="00216AEC"/>
    <w:rsid w:val="002261B3"/>
    <w:rsid w:val="00227F4C"/>
    <w:rsid w:val="00230500"/>
    <w:rsid w:val="00264477"/>
    <w:rsid w:val="0027124A"/>
    <w:rsid w:val="00272154"/>
    <w:rsid w:val="00273BF4"/>
    <w:rsid w:val="0027515B"/>
    <w:rsid w:val="00280B0A"/>
    <w:rsid w:val="00290AD5"/>
    <w:rsid w:val="00292A3E"/>
    <w:rsid w:val="00293FBF"/>
    <w:rsid w:val="002A3837"/>
    <w:rsid w:val="002B78ED"/>
    <w:rsid w:val="002D2A0A"/>
    <w:rsid w:val="002F1A70"/>
    <w:rsid w:val="002F6932"/>
    <w:rsid w:val="00311DC7"/>
    <w:rsid w:val="00311E91"/>
    <w:rsid w:val="00316B3C"/>
    <w:rsid w:val="00320F63"/>
    <w:rsid w:val="00325DBC"/>
    <w:rsid w:val="0038350D"/>
    <w:rsid w:val="0039584D"/>
    <w:rsid w:val="003B0350"/>
    <w:rsid w:val="003B41A9"/>
    <w:rsid w:val="003D7B75"/>
    <w:rsid w:val="003E0B21"/>
    <w:rsid w:val="003F60C8"/>
    <w:rsid w:val="00403125"/>
    <w:rsid w:val="00423B70"/>
    <w:rsid w:val="00427CD7"/>
    <w:rsid w:val="0043003E"/>
    <w:rsid w:val="004434B0"/>
    <w:rsid w:val="00447F3E"/>
    <w:rsid w:val="00473A70"/>
    <w:rsid w:val="0048739B"/>
    <w:rsid w:val="00487C0D"/>
    <w:rsid w:val="004B33E7"/>
    <w:rsid w:val="004B505E"/>
    <w:rsid w:val="004F22A8"/>
    <w:rsid w:val="005002F6"/>
    <w:rsid w:val="00513EB9"/>
    <w:rsid w:val="00515EA9"/>
    <w:rsid w:val="005331C4"/>
    <w:rsid w:val="00537662"/>
    <w:rsid w:val="00551BC4"/>
    <w:rsid w:val="00556D78"/>
    <w:rsid w:val="00574997"/>
    <w:rsid w:val="00577BB3"/>
    <w:rsid w:val="00581DA1"/>
    <w:rsid w:val="00595FFE"/>
    <w:rsid w:val="005A460F"/>
    <w:rsid w:val="005C665A"/>
    <w:rsid w:val="005C69B4"/>
    <w:rsid w:val="005D0B31"/>
    <w:rsid w:val="005D104E"/>
    <w:rsid w:val="005F5853"/>
    <w:rsid w:val="005F5A94"/>
    <w:rsid w:val="005F66B0"/>
    <w:rsid w:val="006063BB"/>
    <w:rsid w:val="00617149"/>
    <w:rsid w:val="00622818"/>
    <w:rsid w:val="006244DC"/>
    <w:rsid w:val="00626D22"/>
    <w:rsid w:val="00637720"/>
    <w:rsid w:val="00654EFC"/>
    <w:rsid w:val="00655D90"/>
    <w:rsid w:val="006566D5"/>
    <w:rsid w:val="006B60BA"/>
    <w:rsid w:val="006B6744"/>
    <w:rsid w:val="006C50A1"/>
    <w:rsid w:val="006D49ED"/>
    <w:rsid w:val="006F1125"/>
    <w:rsid w:val="006F68D2"/>
    <w:rsid w:val="007128BC"/>
    <w:rsid w:val="007153CD"/>
    <w:rsid w:val="00716033"/>
    <w:rsid w:val="00722F64"/>
    <w:rsid w:val="00734E36"/>
    <w:rsid w:val="00737077"/>
    <w:rsid w:val="00766360"/>
    <w:rsid w:val="00786B3A"/>
    <w:rsid w:val="00790BEB"/>
    <w:rsid w:val="007C0AFD"/>
    <w:rsid w:val="007E16A5"/>
    <w:rsid w:val="007E4C58"/>
    <w:rsid w:val="007E676C"/>
    <w:rsid w:val="007F10D8"/>
    <w:rsid w:val="007F48FB"/>
    <w:rsid w:val="00804F56"/>
    <w:rsid w:val="008120BF"/>
    <w:rsid w:val="0082146B"/>
    <w:rsid w:val="00822F20"/>
    <w:rsid w:val="0087100F"/>
    <w:rsid w:val="00884346"/>
    <w:rsid w:val="00884AB8"/>
    <w:rsid w:val="00886A8D"/>
    <w:rsid w:val="008B0B2F"/>
    <w:rsid w:val="008B463A"/>
    <w:rsid w:val="008C1D5B"/>
    <w:rsid w:val="008D3427"/>
    <w:rsid w:val="008E3CDA"/>
    <w:rsid w:val="008F15AE"/>
    <w:rsid w:val="008F24E5"/>
    <w:rsid w:val="00901B1F"/>
    <w:rsid w:val="0090734F"/>
    <w:rsid w:val="00913C59"/>
    <w:rsid w:val="00923EEA"/>
    <w:rsid w:val="00924313"/>
    <w:rsid w:val="00924CC0"/>
    <w:rsid w:val="00930FF4"/>
    <w:rsid w:val="00935A98"/>
    <w:rsid w:val="009469C5"/>
    <w:rsid w:val="0096590A"/>
    <w:rsid w:val="00981D9F"/>
    <w:rsid w:val="009831AE"/>
    <w:rsid w:val="00990932"/>
    <w:rsid w:val="009A0D7C"/>
    <w:rsid w:val="009B2118"/>
    <w:rsid w:val="009C0151"/>
    <w:rsid w:val="009C786A"/>
    <w:rsid w:val="009D1413"/>
    <w:rsid w:val="009E6A41"/>
    <w:rsid w:val="00A0149E"/>
    <w:rsid w:val="00A15362"/>
    <w:rsid w:val="00A317CA"/>
    <w:rsid w:val="00A36052"/>
    <w:rsid w:val="00A37D4B"/>
    <w:rsid w:val="00A419C7"/>
    <w:rsid w:val="00A426A2"/>
    <w:rsid w:val="00A53EF3"/>
    <w:rsid w:val="00A56C47"/>
    <w:rsid w:val="00A7086D"/>
    <w:rsid w:val="00A751FE"/>
    <w:rsid w:val="00A82164"/>
    <w:rsid w:val="00A83AD7"/>
    <w:rsid w:val="00A966AC"/>
    <w:rsid w:val="00AB1D96"/>
    <w:rsid w:val="00AD4383"/>
    <w:rsid w:val="00AE3F78"/>
    <w:rsid w:val="00AE6782"/>
    <w:rsid w:val="00B031B0"/>
    <w:rsid w:val="00B13737"/>
    <w:rsid w:val="00B16384"/>
    <w:rsid w:val="00B1687D"/>
    <w:rsid w:val="00B169A4"/>
    <w:rsid w:val="00B26867"/>
    <w:rsid w:val="00B369BF"/>
    <w:rsid w:val="00B42F90"/>
    <w:rsid w:val="00B4316A"/>
    <w:rsid w:val="00B43A4D"/>
    <w:rsid w:val="00B50B34"/>
    <w:rsid w:val="00B52D90"/>
    <w:rsid w:val="00B60BC0"/>
    <w:rsid w:val="00B77ADF"/>
    <w:rsid w:val="00B831B7"/>
    <w:rsid w:val="00B90379"/>
    <w:rsid w:val="00B948B3"/>
    <w:rsid w:val="00BC4738"/>
    <w:rsid w:val="00BC6BBE"/>
    <w:rsid w:val="00BD3A41"/>
    <w:rsid w:val="00BE23F7"/>
    <w:rsid w:val="00BE75EA"/>
    <w:rsid w:val="00BF564B"/>
    <w:rsid w:val="00C0219A"/>
    <w:rsid w:val="00C03F21"/>
    <w:rsid w:val="00C21C00"/>
    <w:rsid w:val="00C27D02"/>
    <w:rsid w:val="00C47AC0"/>
    <w:rsid w:val="00C47C9A"/>
    <w:rsid w:val="00C522AA"/>
    <w:rsid w:val="00C53C05"/>
    <w:rsid w:val="00C579DD"/>
    <w:rsid w:val="00C77CEC"/>
    <w:rsid w:val="00C86F7C"/>
    <w:rsid w:val="00CB3FA4"/>
    <w:rsid w:val="00CB7DD2"/>
    <w:rsid w:val="00CE6DD5"/>
    <w:rsid w:val="00CF5B8F"/>
    <w:rsid w:val="00D02462"/>
    <w:rsid w:val="00D07CDE"/>
    <w:rsid w:val="00D22651"/>
    <w:rsid w:val="00D31F42"/>
    <w:rsid w:val="00D5727F"/>
    <w:rsid w:val="00D60E50"/>
    <w:rsid w:val="00D75236"/>
    <w:rsid w:val="00DA2828"/>
    <w:rsid w:val="00DA68D3"/>
    <w:rsid w:val="00DA6BBF"/>
    <w:rsid w:val="00DD3ABE"/>
    <w:rsid w:val="00DF0BF5"/>
    <w:rsid w:val="00E01812"/>
    <w:rsid w:val="00E07E8A"/>
    <w:rsid w:val="00E100E2"/>
    <w:rsid w:val="00E22A9E"/>
    <w:rsid w:val="00E2425A"/>
    <w:rsid w:val="00E3083B"/>
    <w:rsid w:val="00E4144B"/>
    <w:rsid w:val="00E46E7E"/>
    <w:rsid w:val="00E64D8D"/>
    <w:rsid w:val="00E678FC"/>
    <w:rsid w:val="00E85A5E"/>
    <w:rsid w:val="00EC4E47"/>
    <w:rsid w:val="00F11097"/>
    <w:rsid w:val="00F217A9"/>
    <w:rsid w:val="00F37FAE"/>
    <w:rsid w:val="00F412B5"/>
    <w:rsid w:val="00F42114"/>
    <w:rsid w:val="00F430FB"/>
    <w:rsid w:val="00F4416A"/>
    <w:rsid w:val="00F470E6"/>
    <w:rsid w:val="00F67903"/>
    <w:rsid w:val="00F74D72"/>
    <w:rsid w:val="00F759B7"/>
    <w:rsid w:val="00F81AF5"/>
    <w:rsid w:val="00FB0666"/>
    <w:rsid w:val="00FB3115"/>
    <w:rsid w:val="00FD5B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E8E19FF"/>
  <w15:chartTrackingRefBased/>
  <w15:docId w15:val="{25A25568-E459-3346-BDBB-CE0ADF2CE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de-CH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DE"/>
    </w:rPr>
  </w:style>
  <w:style w:type="paragraph" w:styleId="berschrift5">
    <w:name w:val="heading 5"/>
    <w:basedOn w:val="Standard"/>
    <w:next w:val="Standard"/>
    <w:link w:val="berschrift5Zchn"/>
    <w:qFormat/>
    <w:rsid w:val="005F5A94"/>
    <w:pPr>
      <w:keepNext/>
      <w:ind w:left="5670"/>
      <w:outlineLvl w:val="4"/>
    </w:pPr>
    <w:rPr>
      <w:rFonts w:ascii="Century Gothic" w:eastAsia="Times New Roman" w:hAnsi="Century Gothic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E3F78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AE3F78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40312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03125"/>
  </w:style>
  <w:style w:type="paragraph" w:styleId="Fuzeile">
    <w:name w:val="footer"/>
    <w:basedOn w:val="Standard"/>
    <w:link w:val="FuzeileZchn"/>
    <w:uiPriority w:val="99"/>
    <w:unhideWhenUsed/>
    <w:rsid w:val="0040312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03125"/>
  </w:style>
  <w:style w:type="character" w:customStyle="1" w:styleId="berschrift5Zchn">
    <w:name w:val="Überschrift 5 Zchn"/>
    <w:link w:val="berschrift5"/>
    <w:rsid w:val="005F5A94"/>
    <w:rPr>
      <w:rFonts w:ascii="Century Gothic" w:eastAsia="Times New Roman" w:hAnsi="Century Gothic"/>
      <w:sz w:val="24"/>
    </w:rPr>
  </w:style>
  <w:style w:type="table" w:styleId="Tabellenraster">
    <w:name w:val="Table Grid"/>
    <w:basedOn w:val="NormaleTabelle"/>
    <w:rsid w:val="00F441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eitenzahl">
    <w:name w:val="page number"/>
    <w:basedOn w:val="Absatz-Standardschriftart"/>
    <w:rsid w:val="006C50A1"/>
  </w:style>
  <w:style w:type="paragraph" w:styleId="StandardWeb">
    <w:name w:val="Normal (Web)"/>
    <w:basedOn w:val="Standard"/>
    <w:uiPriority w:val="99"/>
    <w:unhideWhenUsed/>
    <w:rsid w:val="005C665A"/>
    <w:pPr>
      <w:spacing w:before="100" w:beforeAutospacing="1" w:after="100" w:afterAutospacing="1"/>
    </w:pPr>
    <w:rPr>
      <w:rFonts w:ascii="Times New Roman" w:eastAsia="Times New Roman" w:hAnsi="Times New Roman"/>
      <w:lang w:val="de-CH"/>
    </w:rPr>
  </w:style>
  <w:style w:type="paragraph" w:styleId="Listenabsatz">
    <w:name w:val="List Paragraph"/>
    <w:basedOn w:val="Standard"/>
    <w:uiPriority w:val="34"/>
    <w:qFormat/>
    <w:rsid w:val="001D6CAA"/>
    <w:pPr>
      <w:ind w:left="720"/>
      <w:contextualSpacing/>
    </w:pPr>
  </w:style>
  <w:style w:type="numbering" w:customStyle="1" w:styleId="AktuelleListe1">
    <w:name w:val="Aktuelle Liste1"/>
    <w:uiPriority w:val="99"/>
    <w:rsid w:val="001D6CAA"/>
    <w:pPr>
      <w:numPr>
        <w:numId w:val="6"/>
      </w:numPr>
    </w:pPr>
  </w:style>
  <w:style w:type="paragraph" w:customStyle="1" w:styleId="Text">
    <w:name w:val="Text"/>
    <w:rsid w:val="00B831B7"/>
    <w:rPr>
      <w:rFonts w:ascii="Helvetica" w:eastAsia="ヒラギノ角ゴ Pro W3" w:hAnsi="Helvetica"/>
      <w:color w:val="000000"/>
      <w:sz w:val="24"/>
      <w:lang w:val="de-DE"/>
    </w:rPr>
  </w:style>
  <w:style w:type="character" w:styleId="Fett">
    <w:name w:val="Strong"/>
    <w:basedOn w:val="Absatz-Standardschriftart"/>
    <w:uiPriority w:val="22"/>
    <w:qFormat/>
    <w:rsid w:val="006B60BA"/>
    <w:rPr>
      <w:b/>
      <w:bCs/>
    </w:rPr>
  </w:style>
  <w:style w:type="character" w:customStyle="1" w:styleId="a-list-item">
    <w:name w:val="a-list-item"/>
    <w:basedOn w:val="Absatz-Standardschriftart"/>
    <w:rsid w:val="006B60BA"/>
  </w:style>
  <w:style w:type="paragraph" w:customStyle="1" w:styleId="FreieForm">
    <w:name w:val="Freie Form"/>
    <w:rsid w:val="0020209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4"/>
      <w:szCs w:val="24"/>
      <w:bdr w:val="nil"/>
      <w14:textOutline w14:w="0" w14:cap="flat" w14:cmpd="sng" w14:algn="ctr">
        <w14:noFill/>
        <w14:prstDash w14:val="solid"/>
        <w14:bevel/>
      </w14:textOutline>
    </w:rPr>
  </w:style>
  <w:style w:type="character" w:styleId="Kommentarzeichen">
    <w:name w:val="annotation reference"/>
    <w:basedOn w:val="Absatz-Standardschriftart"/>
    <w:rsid w:val="005F5853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5F5853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5F5853"/>
    <w:rPr>
      <w:lang w:val="de-DE"/>
    </w:rPr>
  </w:style>
  <w:style w:type="paragraph" w:styleId="Kommentarthema">
    <w:name w:val="annotation subject"/>
    <w:basedOn w:val="Kommentartext"/>
    <w:next w:val="Kommentartext"/>
    <w:link w:val="KommentarthemaZchn"/>
    <w:rsid w:val="005F5853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5F5853"/>
    <w:rPr>
      <w:b/>
      <w:bCs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zsbbern/Library/Group%20Containers/UBF8T346G9.Office/User%20Content.localized/Templates.localized/Briefvorlage%20ZSB_09.02.2022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ACF3F49-E6E1-C842-91BD-56DB474C4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Briefvorlage ZSB_09.02.2022.dotx</Template>
  <TotalTime>0</TotalTime>
  <Pages>2</Pages>
  <Words>323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WOLF GRAPHIC DESIGN</Company>
  <LinksUpToDate>false</LinksUpToDate>
  <CharactersWithSpaces>2359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Christine Ampellio</cp:lastModifiedBy>
  <cp:revision>2</cp:revision>
  <cp:lastPrinted>2022-02-14T12:32:00Z</cp:lastPrinted>
  <dcterms:created xsi:type="dcterms:W3CDTF">2025-02-18T15:13:00Z</dcterms:created>
  <dcterms:modified xsi:type="dcterms:W3CDTF">2025-02-18T15:13:00Z</dcterms:modified>
</cp:coreProperties>
</file>